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18" w:type="dxa"/>
        <w:tblLook w:val="01E0" w:firstRow="1" w:lastRow="1" w:firstColumn="1" w:lastColumn="1" w:noHBand="0" w:noVBand="0"/>
      </w:tblPr>
      <w:tblGrid>
        <w:gridCol w:w="9918"/>
      </w:tblGrid>
      <w:tr w:rsidR="00E32502" w:rsidRPr="005B2202" w:rsidTr="00011405">
        <w:trPr>
          <w:trHeight w:val="917"/>
        </w:trPr>
        <w:tc>
          <w:tcPr>
            <w:tcW w:w="9918" w:type="dxa"/>
            <w:vAlign w:val="center"/>
          </w:tcPr>
          <w:p w:rsidR="00E32502" w:rsidRPr="005B2202" w:rsidRDefault="00FC181C" w:rsidP="00011405">
            <w:pPr>
              <w:jc w:val="center"/>
            </w:pPr>
            <w:r>
              <w:rPr>
                <w:noProof/>
              </w:rPr>
            </w:r>
            <w:r w:rsidR="00887DF4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7" type="#_x0000_t202" style="width:263.25pt;height:38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fit-shape-to-text:t">
                    <w:txbxContent>
                      <w:p w:rsidR="00E32502" w:rsidRDefault="00E32502" w:rsidP="00E32502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sz w:val="64"/>
                            <w:szCs w:val="64"/>
                          </w:rPr>
                          <w:t>PHOENIX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32502" w:rsidRPr="00F10569" w:rsidTr="00011405">
        <w:trPr>
          <w:trHeight w:val="451"/>
        </w:trPr>
        <w:tc>
          <w:tcPr>
            <w:tcW w:w="9918" w:type="dxa"/>
            <w:vAlign w:val="center"/>
          </w:tcPr>
          <w:p w:rsidR="00E32502" w:rsidRPr="00F10569" w:rsidRDefault="00E32502" w:rsidP="00011405">
            <w:pPr>
              <w:jc w:val="center"/>
              <w:rPr>
                <w:b/>
                <w:i/>
                <w:sz w:val="32"/>
                <w:szCs w:val="32"/>
              </w:rPr>
            </w:pPr>
            <w:r w:rsidRPr="00F10569">
              <w:rPr>
                <w:b/>
                <w:i/>
                <w:sz w:val="32"/>
                <w:szCs w:val="32"/>
              </w:rPr>
              <w:t xml:space="preserve">Občasník kmene </w:t>
            </w:r>
            <w:proofErr w:type="spellStart"/>
            <w:r w:rsidRPr="00F10569">
              <w:rPr>
                <w:b/>
                <w:i/>
                <w:sz w:val="32"/>
                <w:szCs w:val="32"/>
              </w:rPr>
              <w:t>Meherin</w:t>
            </w:r>
            <w:proofErr w:type="spellEnd"/>
          </w:p>
        </w:tc>
      </w:tr>
      <w:tr w:rsidR="00E32502" w:rsidRPr="005B2202" w:rsidTr="00011405">
        <w:trPr>
          <w:trHeight w:val="1308"/>
        </w:trPr>
        <w:tc>
          <w:tcPr>
            <w:tcW w:w="9918" w:type="dxa"/>
            <w:vAlign w:val="center"/>
          </w:tcPr>
          <w:p w:rsidR="00E32502" w:rsidRPr="005B2202" w:rsidRDefault="00E32502" w:rsidP="000114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7085" cy="847725"/>
                  <wp:effectExtent l="0" t="0" r="254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45" cy="8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502" w:rsidRPr="005B2202" w:rsidTr="00011405">
        <w:trPr>
          <w:trHeight w:val="4285"/>
        </w:trPr>
        <w:tc>
          <w:tcPr>
            <w:tcW w:w="9918" w:type="dxa"/>
            <w:vAlign w:val="center"/>
          </w:tcPr>
          <w:p w:rsidR="00E32502" w:rsidRPr="005B2202" w:rsidRDefault="00E32502" w:rsidP="000114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3572" cy="2438400"/>
                  <wp:effectExtent l="0" t="0" r="444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240" cy="24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502" w:rsidRPr="00650012" w:rsidTr="00011405">
        <w:trPr>
          <w:trHeight w:val="766"/>
        </w:trPr>
        <w:tc>
          <w:tcPr>
            <w:tcW w:w="9918" w:type="dxa"/>
            <w:vAlign w:val="center"/>
          </w:tcPr>
          <w:p w:rsidR="00E32502" w:rsidRPr="00650012" w:rsidRDefault="00FC181C" w:rsidP="00011405">
            <w:pPr>
              <w:jc w:val="center"/>
            </w:pPr>
            <w:r>
              <w:rPr>
                <w:noProof/>
              </w:rPr>
            </w:r>
            <w:r w:rsidR="00887DF4">
              <w:rPr>
                <w:noProof/>
              </w:rPr>
              <w:pict>
                <v:shape id="Textové pole 1" o:spid="_x0000_s1026" type="#_x0000_t202" style="width:341.25pt;height:14.2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fit-shape-to-text:t">
                    <w:txbxContent>
                      <w:p w:rsidR="00E32502" w:rsidRDefault="00E32502" w:rsidP="00E32502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TAM - TAM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E32502" w:rsidRPr="00F10569" w:rsidTr="00011405">
        <w:trPr>
          <w:trHeight w:val="451"/>
        </w:trPr>
        <w:tc>
          <w:tcPr>
            <w:tcW w:w="9918" w:type="dxa"/>
            <w:vAlign w:val="center"/>
          </w:tcPr>
          <w:p w:rsidR="00E32502" w:rsidRDefault="00E32502" w:rsidP="00011405">
            <w:pPr>
              <w:jc w:val="center"/>
              <w:rPr>
                <w:b/>
                <w:i/>
                <w:sz w:val="32"/>
                <w:szCs w:val="32"/>
              </w:rPr>
            </w:pPr>
            <w:r w:rsidRPr="00F10569">
              <w:rPr>
                <w:b/>
                <w:i/>
                <w:sz w:val="32"/>
                <w:szCs w:val="32"/>
              </w:rPr>
              <w:t xml:space="preserve">Občasník kmene </w:t>
            </w:r>
            <w:proofErr w:type="spellStart"/>
            <w:r w:rsidRPr="00F10569">
              <w:rPr>
                <w:b/>
                <w:i/>
                <w:sz w:val="32"/>
                <w:szCs w:val="32"/>
              </w:rPr>
              <w:t>Arendahronon</w:t>
            </w:r>
            <w:proofErr w:type="spellEnd"/>
          </w:p>
          <w:p w:rsidR="00E32502" w:rsidRPr="00F10569" w:rsidRDefault="00E32502" w:rsidP="00011405">
            <w:pPr>
              <w:rPr>
                <w:sz w:val="32"/>
                <w:szCs w:val="32"/>
              </w:rPr>
            </w:pPr>
          </w:p>
        </w:tc>
      </w:tr>
      <w:tr w:rsidR="00E32502" w:rsidRPr="00650012" w:rsidTr="00011405">
        <w:trPr>
          <w:trHeight w:val="1202"/>
        </w:trPr>
        <w:tc>
          <w:tcPr>
            <w:tcW w:w="9918" w:type="dxa"/>
            <w:vAlign w:val="center"/>
          </w:tcPr>
          <w:p w:rsidR="00E32502" w:rsidRDefault="00E32502" w:rsidP="000114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5163" cy="1190625"/>
                  <wp:effectExtent l="0" t="0" r="635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875" cy="123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02" w:rsidRPr="00650012" w:rsidRDefault="00E32502" w:rsidP="00011405"/>
        </w:tc>
      </w:tr>
      <w:tr w:rsidR="00E32502" w:rsidRPr="0018522C" w:rsidTr="00011405">
        <w:trPr>
          <w:trHeight w:val="451"/>
        </w:trPr>
        <w:tc>
          <w:tcPr>
            <w:tcW w:w="9918" w:type="dxa"/>
            <w:vAlign w:val="center"/>
          </w:tcPr>
          <w:p w:rsidR="00E32502" w:rsidRPr="0018522C" w:rsidRDefault="001E1798" w:rsidP="00011405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Číslo3</w:t>
            </w:r>
            <w:r w:rsidR="00E32502" w:rsidRPr="0018522C">
              <w:rPr>
                <w:b/>
                <w:i/>
                <w:sz w:val="28"/>
                <w:szCs w:val="28"/>
              </w:rPr>
              <w:t>. vyšlo</w:t>
            </w:r>
            <w:r>
              <w:rPr>
                <w:b/>
                <w:i/>
                <w:sz w:val="28"/>
                <w:szCs w:val="28"/>
              </w:rPr>
              <w:t xml:space="preserve"> pro vnitřní potřebu kmenů 8. 12</w:t>
            </w:r>
            <w:r w:rsidR="00E32502">
              <w:rPr>
                <w:b/>
                <w:i/>
                <w:sz w:val="28"/>
                <w:szCs w:val="28"/>
              </w:rPr>
              <w:t xml:space="preserve">. </w:t>
            </w:r>
            <w:r w:rsidR="00E32502" w:rsidRPr="0018522C">
              <w:rPr>
                <w:b/>
                <w:i/>
                <w:sz w:val="28"/>
                <w:szCs w:val="28"/>
              </w:rPr>
              <w:t xml:space="preserve"> 2021</w:t>
            </w:r>
          </w:p>
          <w:p w:rsidR="00CD7CB6" w:rsidRDefault="00CD7CB6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CD7CB6" w:rsidRDefault="00CD7CB6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CD7CB6" w:rsidRDefault="00CD7CB6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</w:p>
          <w:p w:rsidR="00E32502" w:rsidRPr="001E1798" w:rsidRDefault="001E1798" w:rsidP="00E32502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32"/>
                <w:szCs w:val="32"/>
              </w:rPr>
            </w:pPr>
            <w:r w:rsidRPr="001E1798">
              <w:rPr>
                <w:rFonts w:ascii="Times New Roman" w:hAnsi="Times New Roman" w:cs="Times New Roman"/>
                <w:b/>
                <w:color w:val="833C0B" w:themeColor="accent2" w:themeShade="80"/>
                <w:sz w:val="32"/>
                <w:szCs w:val="32"/>
              </w:rPr>
              <w:lastRenderedPageBreak/>
              <w:t>BODOVÁNÍ V MĚSÍCI PADAJÍCÍHO LISTÍ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614"/>
              <w:gridCol w:w="2363"/>
              <w:gridCol w:w="909"/>
              <w:gridCol w:w="925"/>
              <w:gridCol w:w="614"/>
              <w:gridCol w:w="2487"/>
              <w:gridCol w:w="855"/>
              <w:gridCol w:w="925"/>
            </w:tblGrid>
            <w:tr w:rsidR="00F37E66" w:rsidTr="00703D8D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Poř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2363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Jméno</w:t>
                  </w:r>
                </w:p>
              </w:tc>
              <w:tc>
                <w:tcPr>
                  <w:tcW w:w="909" w:type="dxa"/>
                </w:tcPr>
                <w:p w:rsidR="00F37E66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Body</w:t>
                  </w:r>
                </w:p>
              </w:tc>
              <w:tc>
                <w:tcPr>
                  <w:tcW w:w="925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Doch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c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Poř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2487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Jméno</w:t>
                  </w:r>
                </w:p>
              </w:tc>
              <w:tc>
                <w:tcPr>
                  <w:tcW w:w="855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Body</w:t>
                  </w:r>
                </w:p>
              </w:tc>
              <w:tc>
                <w:tcPr>
                  <w:tcW w:w="925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Doch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%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Tomík</w:t>
                  </w:r>
                </w:p>
              </w:tc>
              <w:tc>
                <w:tcPr>
                  <w:tcW w:w="909" w:type="dxa"/>
                  <w:shd w:val="clear" w:color="auto" w:fill="FFFF00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151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7E66">
                    <w:rPr>
                      <w:rFonts w:ascii="Times New Roman" w:hAnsi="Times New Roman" w:cs="Times New Roman"/>
                      <w:b/>
                    </w:rPr>
                    <w:t>14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Saša</w:t>
                  </w:r>
                </w:p>
              </w:tc>
              <w:tc>
                <w:tcPr>
                  <w:tcW w:w="85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76</w:t>
                  </w:r>
                </w:p>
              </w:tc>
              <w:tc>
                <w:tcPr>
                  <w:tcW w:w="92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2.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Marjánka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149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F37E66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Ondra</w:t>
                  </w:r>
                </w:p>
              </w:tc>
              <w:tc>
                <w:tcPr>
                  <w:tcW w:w="85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73</w:t>
                  </w:r>
                </w:p>
              </w:tc>
              <w:tc>
                <w:tcPr>
                  <w:tcW w:w="92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3.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Zuzka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140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FE3D34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16.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Bůr</w:t>
                  </w:r>
                  <w:proofErr w:type="spellEnd"/>
                </w:p>
              </w:tc>
              <w:tc>
                <w:tcPr>
                  <w:tcW w:w="85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64</w:t>
                  </w:r>
                </w:p>
              </w:tc>
              <w:tc>
                <w:tcPr>
                  <w:tcW w:w="92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4.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Jakub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129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17. </w:t>
                  </w:r>
                </w:p>
              </w:tc>
              <w:tc>
                <w:tcPr>
                  <w:tcW w:w="2487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Honza</w:t>
                  </w:r>
                </w:p>
              </w:tc>
              <w:tc>
                <w:tcPr>
                  <w:tcW w:w="85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56</w:t>
                  </w:r>
                </w:p>
              </w:tc>
              <w:tc>
                <w:tcPr>
                  <w:tcW w:w="92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F37E66" w:rsidTr="00CD7CB6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5.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Franta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128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18. </w:t>
                  </w:r>
                </w:p>
              </w:tc>
              <w:tc>
                <w:tcPr>
                  <w:tcW w:w="2487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Patka (Adam)</w:t>
                  </w:r>
                </w:p>
              </w:tc>
              <w:tc>
                <w:tcPr>
                  <w:tcW w:w="85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48</w:t>
                  </w:r>
                </w:p>
              </w:tc>
              <w:tc>
                <w:tcPr>
                  <w:tcW w:w="925" w:type="dxa"/>
                </w:tcPr>
                <w:p w:rsidR="00E32502" w:rsidRPr="00703D8D" w:rsidRDefault="00703D8D" w:rsidP="00E32502">
                  <w:pPr>
                    <w:rPr>
                      <w:rFonts w:ascii="Times New Roman" w:hAnsi="Times New Roman" w:cs="Times New Roman"/>
                    </w:rPr>
                  </w:pPr>
                  <w:r w:rsidRPr="00703D8D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F37E66" w:rsidTr="001E1798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6.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Šárka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128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19.</w:t>
                  </w:r>
                </w:p>
              </w:tc>
              <w:tc>
                <w:tcPr>
                  <w:tcW w:w="2487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Maruška</w:t>
                  </w:r>
                </w:p>
              </w:tc>
              <w:tc>
                <w:tcPr>
                  <w:tcW w:w="85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47</w:t>
                  </w:r>
                </w:p>
              </w:tc>
              <w:tc>
                <w:tcPr>
                  <w:tcW w:w="925" w:type="dxa"/>
                </w:tcPr>
                <w:p w:rsidR="00E32502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F37E66" w:rsidTr="00703D8D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7.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Mili</w:t>
                  </w:r>
                  <w:proofErr w:type="spellEnd"/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116</w:t>
                  </w:r>
                </w:p>
              </w:tc>
              <w:tc>
                <w:tcPr>
                  <w:tcW w:w="925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  <w:tc>
                <w:tcPr>
                  <w:tcW w:w="614" w:type="dxa"/>
                </w:tcPr>
                <w:p w:rsidR="00E32502" w:rsidRPr="00F37E66" w:rsidRDefault="00FE3D34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20.</w:t>
                  </w:r>
                </w:p>
              </w:tc>
              <w:tc>
                <w:tcPr>
                  <w:tcW w:w="2487" w:type="dxa"/>
                </w:tcPr>
                <w:p w:rsidR="00E32502" w:rsidRPr="00FE3D34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 w:rsidRPr="00FE3D34">
                    <w:rPr>
                      <w:rFonts w:ascii="Times New Roman" w:hAnsi="Times New Roman" w:cs="Times New Roman"/>
                    </w:rPr>
                    <w:t>Julča</w:t>
                  </w:r>
                </w:p>
              </w:tc>
              <w:tc>
                <w:tcPr>
                  <w:tcW w:w="855" w:type="dxa"/>
                </w:tcPr>
                <w:p w:rsidR="00E32502" w:rsidRPr="00FE3D34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 w:rsidRPr="00FE3D34"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925" w:type="dxa"/>
                </w:tcPr>
                <w:p w:rsidR="00E32502" w:rsidRPr="00FE3D34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</w:tr>
            <w:tr w:rsidR="00F37E66" w:rsidTr="001E1798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8.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Žanda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108</w:t>
                  </w:r>
                </w:p>
              </w:tc>
              <w:tc>
                <w:tcPr>
                  <w:tcW w:w="925" w:type="dxa"/>
                  <w:shd w:val="clear" w:color="auto" w:fill="FFFFFF" w:themeFill="background1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37E66" w:rsidTr="001E1798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9.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Páťa</w:t>
                  </w:r>
                  <w:proofErr w:type="spellEnd"/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99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F37E66" w:rsidTr="001E1798">
              <w:tc>
                <w:tcPr>
                  <w:tcW w:w="614" w:type="dxa"/>
                </w:tcPr>
                <w:p w:rsidR="00E32502" w:rsidRPr="00F37E66" w:rsidRDefault="00F37E66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10.</w:t>
                  </w:r>
                </w:p>
              </w:tc>
              <w:tc>
                <w:tcPr>
                  <w:tcW w:w="2363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Patricie</w:t>
                  </w:r>
                </w:p>
              </w:tc>
              <w:tc>
                <w:tcPr>
                  <w:tcW w:w="909" w:type="dxa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96</w:t>
                  </w:r>
                </w:p>
              </w:tc>
              <w:tc>
                <w:tcPr>
                  <w:tcW w:w="925" w:type="dxa"/>
                  <w:shd w:val="clear" w:color="auto" w:fill="FFFFFF" w:themeFill="background1"/>
                </w:tcPr>
                <w:p w:rsidR="00E32502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  <w:tc>
                <w:tcPr>
                  <w:tcW w:w="614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487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5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925" w:type="dxa"/>
                </w:tcPr>
                <w:p w:rsidR="00E32502" w:rsidRPr="00F37E66" w:rsidRDefault="00E32502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03D8D" w:rsidTr="00703D8D"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363" w:type="dxa"/>
                </w:tcPr>
                <w:p w:rsidR="00703D8D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Lia</w:t>
                  </w:r>
                </w:p>
              </w:tc>
              <w:tc>
                <w:tcPr>
                  <w:tcW w:w="909" w:type="dxa"/>
                </w:tcPr>
                <w:p w:rsidR="00703D8D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96</w:t>
                  </w:r>
                </w:p>
              </w:tc>
              <w:tc>
                <w:tcPr>
                  <w:tcW w:w="925" w:type="dxa"/>
                </w:tcPr>
                <w:p w:rsidR="00703D8D" w:rsidRPr="00703D8D" w:rsidRDefault="001E1798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267" w:type="dxa"/>
                  <w:gridSpan w:val="3"/>
                  <w:vMerge w:val="restart"/>
                </w:tcPr>
                <w:p w:rsidR="00703D8D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Nebodováni:</w:t>
                  </w:r>
                </w:p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Karol, Štěpka, Anežka</w:t>
                  </w:r>
                </w:p>
              </w:tc>
            </w:tr>
            <w:tr w:rsidR="00703D8D" w:rsidTr="00FE3D34"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12.</w:t>
                  </w:r>
                </w:p>
              </w:tc>
              <w:tc>
                <w:tcPr>
                  <w:tcW w:w="2363" w:type="dxa"/>
                </w:tcPr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Lukáš</w:t>
                  </w:r>
                </w:p>
              </w:tc>
              <w:tc>
                <w:tcPr>
                  <w:tcW w:w="909" w:type="dxa"/>
                </w:tcPr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</w:t>
                  </w:r>
                </w:p>
              </w:tc>
              <w:tc>
                <w:tcPr>
                  <w:tcW w:w="925" w:type="dxa"/>
                  <w:shd w:val="clear" w:color="auto" w:fill="FFFF00"/>
                </w:tcPr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267" w:type="dxa"/>
                  <w:gridSpan w:val="3"/>
                  <w:vMerge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03D8D" w:rsidTr="00703D8D"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13.</w:t>
                  </w:r>
                </w:p>
              </w:tc>
              <w:tc>
                <w:tcPr>
                  <w:tcW w:w="2363" w:type="dxa"/>
                </w:tcPr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Hejkal</w:t>
                  </w:r>
                </w:p>
              </w:tc>
              <w:tc>
                <w:tcPr>
                  <w:tcW w:w="909" w:type="dxa"/>
                </w:tcPr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85</w:t>
                  </w:r>
                </w:p>
              </w:tc>
              <w:tc>
                <w:tcPr>
                  <w:tcW w:w="925" w:type="dxa"/>
                </w:tcPr>
                <w:p w:rsidR="00703D8D" w:rsidRPr="00703D8D" w:rsidRDefault="00FE3D34" w:rsidP="00E32502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  <w:tc>
                <w:tcPr>
                  <w:tcW w:w="614" w:type="dxa"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267" w:type="dxa"/>
                  <w:gridSpan w:val="3"/>
                  <w:vMerge/>
                </w:tcPr>
                <w:p w:rsidR="00703D8D" w:rsidRPr="00F37E66" w:rsidRDefault="00703D8D" w:rsidP="00E32502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E32502" w:rsidRPr="0018522C" w:rsidRDefault="00E32502" w:rsidP="00E32502">
            <w:pPr>
              <w:rPr>
                <w:sz w:val="28"/>
                <w:szCs w:val="28"/>
              </w:rPr>
            </w:pPr>
          </w:p>
        </w:tc>
      </w:tr>
    </w:tbl>
    <w:p w:rsidR="001E1798" w:rsidRDefault="001E1798" w:rsidP="00CD7CB6">
      <w:pPr>
        <w:tabs>
          <w:tab w:val="left" w:pos="1305"/>
        </w:tabs>
        <w:rPr>
          <w:color w:val="0070C0"/>
          <w:sz w:val="40"/>
          <w:szCs w:val="40"/>
        </w:rPr>
      </w:pPr>
      <w:r w:rsidRPr="001E1798">
        <w:rPr>
          <w:b/>
          <w:color w:val="7030A0"/>
          <w:sz w:val="32"/>
          <w:szCs w:val="32"/>
        </w:rPr>
        <w:lastRenderedPageBreak/>
        <w:t>BODOVÁNÍ V MĚSÍCI BLÁZNŮ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14"/>
        <w:gridCol w:w="2363"/>
        <w:gridCol w:w="909"/>
        <w:gridCol w:w="925"/>
        <w:gridCol w:w="614"/>
        <w:gridCol w:w="2487"/>
        <w:gridCol w:w="855"/>
        <w:gridCol w:w="925"/>
      </w:tblGrid>
      <w:tr w:rsidR="001E1798" w:rsidRPr="00F37E66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Poř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363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Jméno</w:t>
            </w:r>
          </w:p>
        </w:tc>
        <w:tc>
          <w:tcPr>
            <w:tcW w:w="909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Body</w:t>
            </w:r>
          </w:p>
        </w:tc>
        <w:tc>
          <w:tcPr>
            <w:tcW w:w="92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Doch</w:t>
            </w:r>
            <w:proofErr w:type="spellEnd"/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Poř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487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Jméno</w:t>
            </w:r>
          </w:p>
        </w:tc>
        <w:tc>
          <w:tcPr>
            <w:tcW w:w="85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Body</w:t>
            </w:r>
          </w:p>
        </w:tc>
        <w:tc>
          <w:tcPr>
            <w:tcW w:w="92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Doch</w:t>
            </w:r>
            <w:proofErr w:type="spellEnd"/>
            <w:r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1E1798" w:rsidRPr="00703D8D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Lia</w:t>
            </w:r>
          </w:p>
        </w:tc>
        <w:tc>
          <w:tcPr>
            <w:tcW w:w="909" w:type="dxa"/>
            <w:shd w:val="clear" w:color="auto" w:fill="FFFF00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925" w:type="dxa"/>
            <w:shd w:val="clear" w:color="auto" w:fill="FFFF00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Saša</w:t>
            </w:r>
          </w:p>
        </w:tc>
        <w:tc>
          <w:tcPr>
            <w:tcW w:w="85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1E1798" w:rsidRPr="00703D8D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Žanda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25" w:type="dxa"/>
            <w:shd w:val="clear" w:color="auto" w:fill="FFFF00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15.</w:t>
            </w:r>
          </w:p>
        </w:tc>
        <w:tc>
          <w:tcPr>
            <w:tcW w:w="2487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Hejkal</w:t>
            </w:r>
          </w:p>
        </w:tc>
        <w:tc>
          <w:tcPr>
            <w:tcW w:w="85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1E1798" w:rsidRPr="00703D8D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3.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Páťa</w:t>
            </w:r>
            <w:proofErr w:type="spellEnd"/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25" w:type="dxa"/>
            <w:shd w:val="clear" w:color="auto" w:fill="FFFF00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Franta</w:t>
            </w:r>
          </w:p>
        </w:tc>
        <w:tc>
          <w:tcPr>
            <w:tcW w:w="85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1E1798" w:rsidRPr="00703D8D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4.</w:t>
            </w:r>
          </w:p>
        </w:tc>
        <w:tc>
          <w:tcPr>
            <w:tcW w:w="2363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Zuzka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925" w:type="dxa"/>
            <w:shd w:val="clear" w:color="auto" w:fill="FFFF00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17. </w:t>
            </w:r>
          </w:p>
        </w:tc>
        <w:tc>
          <w:tcPr>
            <w:tcW w:w="2487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Tomík</w:t>
            </w:r>
          </w:p>
        </w:tc>
        <w:tc>
          <w:tcPr>
            <w:tcW w:w="85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1E1798" w:rsidRPr="00703D8D" w:rsidTr="00FE3D34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5.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Marjánka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25" w:type="dxa"/>
            <w:shd w:val="clear" w:color="auto" w:fill="FFFFFF" w:themeFill="background1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925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50</w:t>
            </w:r>
          </w:p>
        </w:tc>
      </w:tr>
      <w:tr w:rsidR="001E1798" w:rsidRPr="00703D8D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6.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Patricie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925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25" w:type="dxa"/>
          </w:tcPr>
          <w:p w:rsidR="001E1798" w:rsidRPr="00703D8D" w:rsidRDefault="001E1798" w:rsidP="00DA38EF">
            <w:pPr>
              <w:rPr>
                <w:rFonts w:ascii="Times New Roman" w:hAnsi="Times New Roman" w:cs="Times New Roman"/>
              </w:rPr>
            </w:pPr>
            <w:r w:rsidRPr="00703D8D">
              <w:rPr>
                <w:rFonts w:ascii="Times New Roman" w:hAnsi="Times New Roman" w:cs="Times New Roman"/>
              </w:rPr>
              <w:t>83</w:t>
            </w:r>
          </w:p>
        </w:tc>
      </w:tr>
      <w:tr w:rsidR="001E1798" w:rsidRPr="00F37E66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7.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Maruška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25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E1798" w:rsidRPr="00F37E66" w:rsidTr="00FE3D34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8.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Honza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25" w:type="dxa"/>
            <w:shd w:val="clear" w:color="auto" w:fill="FFFFFF" w:themeFill="background1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E1798" w:rsidRPr="00F37E66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9.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Bůr</w:t>
            </w:r>
            <w:proofErr w:type="spellEnd"/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25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E1798" w:rsidRPr="00F37E66" w:rsidTr="00FE3D34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2363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Ondra</w:t>
            </w:r>
          </w:p>
        </w:tc>
        <w:tc>
          <w:tcPr>
            <w:tcW w:w="909" w:type="dxa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25" w:type="dxa"/>
            <w:shd w:val="clear" w:color="auto" w:fill="FFFFFF" w:themeFill="background1"/>
          </w:tcPr>
          <w:p w:rsidR="001E1798" w:rsidRPr="00703D8D" w:rsidRDefault="00FE3D34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87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E1798" w:rsidRPr="00703D8D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2363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Mili</w:t>
            </w:r>
            <w:proofErr w:type="spellEnd"/>
          </w:p>
        </w:tc>
        <w:tc>
          <w:tcPr>
            <w:tcW w:w="909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7" w:type="dxa"/>
            <w:gridSpan w:val="3"/>
            <w:vMerge w:val="restart"/>
          </w:tcPr>
          <w:p w:rsidR="001E1798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Nebodováni:</w:t>
            </w:r>
          </w:p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Karol</w:t>
            </w:r>
            <w:r w:rsidR="001E1798" w:rsidRPr="00703D8D">
              <w:rPr>
                <w:rFonts w:ascii="Times New Roman" w:hAnsi="Times New Roman" w:cs="Times New Roman"/>
              </w:rPr>
              <w:t>, Lukáš</w:t>
            </w:r>
            <w:r>
              <w:rPr>
                <w:rFonts w:ascii="Times New Roman" w:hAnsi="Times New Roman" w:cs="Times New Roman"/>
              </w:rPr>
              <w:t xml:space="preserve">, Jakub, Štěpka, Anežka, </w:t>
            </w:r>
            <w:proofErr w:type="spellStart"/>
            <w:r>
              <w:rPr>
                <w:rFonts w:ascii="Times New Roman" w:hAnsi="Times New Roman" w:cs="Times New Roman"/>
              </w:rPr>
              <w:t>Teo</w:t>
            </w:r>
            <w:proofErr w:type="spellEnd"/>
          </w:p>
        </w:tc>
      </w:tr>
      <w:tr w:rsidR="001E1798" w:rsidRPr="00F37E66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</w:t>
            </w:r>
          </w:p>
        </w:tc>
        <w:tc>
          <w:tcPr>
            <w:tcW w:w="2363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Julča</w:t>
            </w:r>
          </w:p>
        </w:tc>
        <w:tc>
          <w:tcPr>
            <w:tcW w:w="909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7" w:type="dxa"/>
            <w:gridSpan w:val="3"/>
            <w:vMerge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E1798" w:rsidRPr="00F37E66" w:rsidTr="00DA38EF"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13.</w:t>
            </w:r>
          </w:p>
        </w:tc>
        <w:tc>
          <w:tcPr>
            <w:tcW w:w="2363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Šárka</w:t>
            </w:r>
          </w:p>
        </w:tc>
        <w:tc>
          <w:tcPr>
            <w:tcW w:w="909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25" w:type="dxa"/>
          </w:tcPr>
          <w:p w:rsidR="001E1798" w:rsidRPr="00703D8D" w:rsidRDefault="001E1B2D" w:rsidP="00DA38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14" w:type="dxa"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7" w:type="dxa"/>
            <w:gridSpan w:val="3"/>
            <w:vMerge/>
          </w:tcPr>
          <w:p w:rsidR="001E1798" w:rsidRPr="00F37E66" w:rsidRDefault="001E1798" w:rsidP="00DA38E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561EA9" w:rsidRPr="00AA027E" w:rsidRDefault="00CD7CB6" w:rsidP="00CD7CB6">
      <w:pPr>
        <w:tabs>
          <w:tab w:val="left" w:pos="1305"/>
        </w:tabs>
        <w:rPr>
          <w:b/>
          <w:color w:val="0070C0"/>
          <w:sz w:val="40"/>
          <w:szCs w:val="40"/>
        </w:rPr>
      </w:pPr>
      <w:r w:rsidRPr="00AA027E">
        <w:rPr>
          <w:b/>
          <w:color w:val="0070C0"/>
          <w:sz w:val="40"/>
          <w:szCs w:val="40"/>
        </w:rPr>
        <w:lastRenderedPageBreak/>
        <w:t>BODOVÁNÍ KLANŮ</w:t>
      </w:r>
    </w:p>
    <w:tbl>
      <w:tblPr>
        <w:tblStyle w:val="Mkatabulky"/>
        <w:tblW w:w="9911" w:type="dxa"/>
        <w:tblLook w:val="04A0" w:firstRow="1" w:lastRow="0" w:firstColumn="1" w:lastColumn="0" w:noHBand="0" w:noVBand="1"/>
      </w:tblPr>
      <w:tblGrid>
        <w:gridCol w:w="1925"/>
        <w:gridCol w:w="710"/>
        <w:gridCol w:w="730"/>
        <w:gridCol w:w="723"/>
        <w:gridCol w:w="730"/>
        <w:gridCol w:w="737"/>
        <w:gridCol w:w="716"/>
        <w:gridCol w:w="723"/>
        <w:gridCol w:w="730"/>
        <w:gridCol w:w="731"/>
        <w:gridCol w:w="724"/>
        <w:gridCol w:w="732"/>
      </w:tblGrid>
      <w:tr w:rsidR="00CD7CB6" w:rsidRPr="0043341E" w:rsidTr="00011405">
        <w:tc>
          <w:tcPr>
            <w:tcW w:w="2635" w:type="dxa"/>
            <w:gridSpan w:val="2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IX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XI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XII</w:t>
            </w: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VI</w:t>
            </w:r>
          </w:p>
        </w:tc>
      </w:tr>
      <w:tr w:rsidR="00CD7CB6" w:rsidRPr="0043341E" w:rsidTr="00011405">
        <w:tc>
          <w:tcPr>
            <w:tcW w:w="1925" w:type="dxa"/>
            <w:vMerge w:val="restart"/>
            <w:shd w:val="clear" w:color="auto" w:fill="C45911" w:themeFill="accent2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VYDRY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FE3D34">
        <w:tc>
          <w:tcPr>
            <w:tcW w:w="1925" w:type="dxa"/>
            <w:vMerge/>
            <w:shd w:val="clear" w:color="auto" w:fill="C45911" w:themeFill="accent2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723" w:type="dxa"/>
            <w:shd w:val="clear" w:color="auto" w:fill="FFFF00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2D3DE9">
        <w:tc>
          <w:tcPr>
            <w:tcW w:w="1925" w:type="dxa"/>
            <w:vMerge w:val="restart"/>
            <w:shd w:val="clear" w:color="auto" w:fill="FFC000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LASIČKY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shd w:val="clear" w:color="auto" w:fill="FFFF00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/>
            <w:shd w:val="clear" w:color="auto" w:fill="FFC000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CD7CB6">
        <w:tc>
          <w:tcPr>
            <w:tcW w:w="1925" w:type="dxa"/>
            <w:vMerge w:val="restart"/>
            <w:shd w:val="clear" w:color="auto" w:fill="FFFFFF" w:themeFill="background1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CD7CB6">
        <w:tc>
          <w:tcPr>
            <w:tcW w:w="1925" w:type="dxa"/>
            <w:vMerge/>
            <w:shd w:val="clear" w:color="auto" w:fill="FFFFFF" w:themeFill="background1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 w:val="restart"/>
            <w:shd w:val="clear" w:color="auto" w:fill="ED7D31" w:themeFill="accent2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RYSI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2D3DE9">
        <w:tc>
          <w:tcPr>
            <w:tcW w:w="1925" w:type="dxa"/>
            <w:vMerge/>
            <w:shd w:val="clear" w:color="auto" w:fill="ED7D31" w:themeFill="accent2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shd w:val="clear" w:color="auto" w:fill="FFFF00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FE3D34">
        <w:tc>
          <w:tcPr>
            <w:tcW w:w="1925" w:type="dxa"/>
            <w:vMerge w:val="restart"/>
            <w:shd w:val="clear" w:color="auto" w:fill="2E74B5" w:themeFill="accent1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ORLI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723" w:type="dxa"/>
            <w:shd w:val="clear" w:color="auto" w:fill="FFFF00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011405">
        <w:tc>
          <w:tcPr>
            <w:tcW w:w="1925" w:type="dxa"/>
            <w:vMerge/>
            <w:shd w:val="clear" w:color="auto" w:fill="2E74B5" w:themeFill="accent1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730" w:type="dxa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9D08BF" w:rsidRPr="0043341E" w:rsidTr="009D08BF">
        <w:tc>
          <w:tcPr>
            <w:tcW w:w="1925" w:type="dxa"/>
            <w:vMerge w:val="restart"/>
            <w:shd w:val="clear" w:color="auto" w:fill="FFFFFF" w:themeFill="background1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D08BF" w:rsidRPr="00CD7CB6" w:rsidRDefault="009D08BF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9D08BF" w:rsidRPr="0043341E" w:rsidTr="009D08BF">
        <w:tc>
          <w:tcPr>
            <w:tcW w:w="1925" w:type="dxa"/>
            <w:vMerge/>
            <w:shd w:val="clear" w:color="auto" w:fill="FFFFFF" w:themeFill="background1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9D08BF" w:rsidRPr="00CD7CB6" w:rsidRDefault="009D08BF" w:rsidP="0001140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9D08BF" w:rsidRPr="00CD7CB6" w:rsidRDefault="009D08BF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1E1B2D">
        <w:tc>
          <w:tcPr>
            <w:tcW w:w="1925" w:type="dxa"/>
            <w:vMerge w:val="restart"/>
            <w:shd w:val="clear" w:color="auto" w:fill="538135" w:themeFill="accent6" w:themeFillShade="BF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BOBŘI</w:t>
            </w: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730" w:type="dxa"/>
            <w:shd w:val="clear" w:color="auto" w:fill="FFFF00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  <w:tr w:rsidR="00CD7CB6" w:rsidRPr="0043341E" w:rsidTr="001E1B2D">
        <w:tc>
          <w:tcPr>
            <w:tcW w:w="1925" w:type="dxa"/>
            <w:vMerge/>
            <w:shd w:val="clear" w:color="auto" w:fill="538135" w:themeFill="accent6" w:themeFillShade="BF"/>
          </w:tcPr>
          <w:p w:rsidR="00CD7CB6" w:rsidRPr="00CD7CB6" w:rsidRDefault="00CD7CB6" w:rsidP="00011405">
            <w:pPr>
              <w:rPr>
                <w:sz w:val="24"/>
                <w:szCs w:val="24"/>
              </w:rPr>
            </w:pPr>
          </w:p>
        </w:tc>
        <w:tc>
          <w:tcPr>
            <w:tcW w:w="710" w:type="dxa"/>
            <w:vAlign w:val="center"/>
          </w:tcPr>
          <w:p w:rsidR="00CD7CB6" w:rsidRPr="00CD7CB6" w:rsidRDefault="00CD7CB6" w:rsidP="00011405">
            <w:pPr>
              <w:jc w:val="center"/>
              <w:rPr>
                <w:b/>
                <w:sz w:val="24"/>
                <w:szCs w:val="24"/>
              </w:rPr>
            </w:pPr>
            <w:r w:rsidRPr="00CD7CB6">
              <w:rPr>
                <w:b/>
                <w:sz w:val="24"/>
                <w:szCs w:val="24"/>
              </w:rPr>
              <w:t>D%</w:t>
            </w: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FE3D34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730" w:type="dxa"/>
            <w:shd w:val="clear" w:color="auto" w:fill="FFFF00"/>
            <w:vAlign w:val="center"/>
          </w:tcPr>
          <w:p w:rsidR="00CD7CB6" w:rsidRPr="00CD7CB6" w:rsidRDefault="001E1B2D" w:rsidP="000114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37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0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1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CD7CB6" w:rsidRPr="00CD7CB6" w:rsidRDefault="00CD7CB6" w:rsidP="00011405">
            <w:pPr>
              <w:jc w:val="center"/>
              <w:rPr>
                <w:sz w:val="24"/>
                <w:szCs w:val="24"/>
              </w:rPr>
            </w:pPr>
          </w:p>
        </w:tc>
      </w:tr>
    </w:tbl>
    <w:p w:rsidR="009D08BF" w:rsidRDefault="009D08BF">
      <w:pPr>
        <w:rPr>
          <w:b/>
          <w:color w:val="FF0000"/>
          <w:sz w:val="28"/>
          <w:szCs w:val="28"/>
        </w:rPr>
      </w:pPr>
    </w:p>
    <w:p w:rsidR="009D08BF" w:rsidRDefault="009D08BF">
      <w:pPr>
        <w:rPr>
          <w:b/>
          <w:color w:val="FF0000"/>
          <w:sz w:val="28"/>
          <w:szCs w:val="28"/>
        </w:rPr>
      </w:pPr>
    </w:p>
    <w:p w:rsidR="00AA027E" w:rsidRDefault="00AA027E" w:rsidP="001E1B2D">
      <w:r>
        <w:t xml:space="preserve">                 </w:t>
      </w:r>
      <w:r>
        <w:rPr>
          <w:noProof/>
        </w:rPr>
        <w:drawing>
          <wp:inline distT="0" distB="0" distL="0" distR="0">
            <wp:extent cx="5122678" cy="2876550"/>
            <wp:effectExtent l="19050" t="0" r="1772" b="0"/>
            <wp:docPr id="1" name="Obrázek 0" descr="DSC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220" cy="28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7E" w:rsidRDefault="00AA027E" w:rsidP="001E1B2D"/>
    <w:p w:rsidR="00AA027E" w:rsidRPr="00AA027E" w:rsidRDefault="00AA027E" w:rsidP="001E1B2D">
      <w:pPr>
        <w:rPr>
          <w:b/>
          <w:color w:val="C00000"/>
          <w:sz w:val="40"/>
          <w:szCs w:val="40"/>
        </w:rPr>
      </w:pPr>
      <w:r w:rsidRPr="00AA027E">
        <w:rPr>
          <w:b/>
          <w:color w:val="C00000"/>
          <w:sz w:val="40"/>
          <w:szCs w:val="40"/>
        </w:rPr>
        <w:lastRenderedPageBreak/>
        <w:t>KLANOVÉ VÝPRAVY</w:t>
      </w:r>
    </w:p>
    <w:p w:rsidR="00AA027E" w:rsidRPr="00AA027E" w:rsidRDefault="00DC0110" w:rsidP="001E1B2D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459105</wp:posOffset>
            </wp:positionV>
            <wp:extent cx="1066800" cy="1619250"/>
            <wp:effectExtent l="19050" t="0" r="0" b="0"/>
            <wp:wrapTight wrapText="bothSides">
              <wp:wrapPolygon edited="0">
                <wp:start x="-386" y="0"/>
                <wp:lineTo x="-386" y="21346"/>
                <wp:lineTo x="21600" y="21346"/>
                <wp:lineTo x="21600" y="0"/>
                <wp:lineTo x="-386" y="0"/>
              </wp:wrapPolygon>
            </wp:wrapTight>
            <wp:docPr id="4" name="obrázek 3" descr="Orel skalní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el skalní - Aktuálně.c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27E">
        <w:rPr>
          <w:b/>
          <w:sz w:val="40"/>
          <w:szCs w:val="40"/>
        </w:rPr>
        <w:t>KLAN ČERNÉHO ORLA</w:t>
      </w:r>
    </w:p>
    <w:p w:rsidR="001E1B2D" w:rsidRPr="006A3C42" w:rsidRDefault="001E1B2D" w:rsidP="001E1B2D">
      <w:pPr>
        <w:rPr>
          <w:rFonts w:eastAsiaTheme="minorHAnsi"/>
          <w:sz w:val="28"/>
          <w:szCs w:val="28"/>
        </w:rPr>
      </w:pPr>
      <w:r w:rsidRPr="006A3C42">
        <w:rPr>
          <w:sz w:val="28"/>
          <w:szCs w:val="28"/>
        </w:rPr>
        <w:t xml:space="preserve">Sešli jsme se v pátek okolo čtvrté na Černém </w:t>
      </w:r>
      <w:proofErr w:type="gramStart"/>
      <w:r w:rsidRPr="006A3C42">
        <w:rPr>
          <w:sz w:val="28"/>
          <w:szCs w:val="28"/>
        </w:rPr>
        <w:t>mostě odkud</w:t>
      </w:r>
      <w:proofErr w:type="gramEnd"/>
      <w:r w:rsidRPr="006A3C42">
        <w:rPr>
          <w:sz w:val="28"/>
          <w:szCs w:val="28"/>
        </w:rPr>
        <w:t xml:space="preserve"> jsme odjeli žluťákem na </w:t>
      </w:r>
      <w:proofErr w:type="spellStart"/>
      <w:r w:rsidRPr="006A3C42">
        <w:rPr>
          <w:sz w:val="28"/>
          <w:szCs w:val="28"/>
        </w:rPr>
        <w:t>Prachov</w:t>
      </w:r>
      <w:proofErr w:type="spellEnd"/>
      <w:r w:rsidRPr="006A3C42">
        <w:rPr>
          <w:sz w:val="28"/>
          <w:szCs w:val="28"/>
        </w:rPr>
        <w:t xml:space="preserve"> poblíž Jičína. Dorazili jsme až v pozdním odpoledni, a tak nám zbyl čas zahrát si pár her včetně </w:t>
      </w:r>
      <w:proofErr w:type="spellStart"/>
      <w:r w:rsidRPr="006A3C42">
        <w:rPr>
          <w:sz w:val="28"/>
          <w:szCs w:val="28"/>
        </w:rPr>
        <w:t>vybiky</w:t>
      </w:r>
      <w:proofErr w:type="spellEnd"/>
      <w:r w:rsidRPr="006A3C42">
        <w:rPr>
          <w:sz w:val="28"/>
          <w:szCs w:val="28"/>
        </w:rPr>
        <w:t xml:space="preserve"> a </w:t>
      </w:r>
      <w:proofErr w:type="spellStart"/>
      <w:r w:rsidRPr="006A3C42">
        <w:rPr>
          <w:sz w:val="28"/>
          <w:szCs w:val="28"/>
        </w:rPr>
        <w:t>pingpongu</w:t>
      </w:r>
      <w:proofErr w:type="spellEnd"/>
      <w:r w:rsidRPr="006A3C42">
        <w:rPr>
          <w:sz w:val="28"/>
          <w:szCs w:val="28"/>
        </w:rPr>
        <w:t>, poté už se setmělo a nastal čas na bojovku. Měli jsme za úkol dojít po jednom po svíčkách na konec k lesu, kde jsme odrecitovali básničku, za což jsme dostali sladkou odměnu a šlo se spát.</w:t>
      </w:r>
    </w:p>
    <w:p w:rsidR="00AA027E" w:rsidRPr="006A3C42" w:rsidRDefault="001E1B2D" w:rsidP="001E1B2D">
      <w:pPr>
        <w:rPr>
          <w:noProof/>
          <w:sz w:val="28"/>
          <w:szCs w:val="28"/>
        </w:rPr>
      </w:pPr>
      <w:r w:rsidRPr="006A3C42">
        <w:rPr>
          <w:sz w:val="28"/>
          <w:szCs w:val="28"/>
        </w:rPr>
        <w:t xml:space="preserve">Druhý den jsme se probudili do slunného dne, nasnídali se a po snídani jsme měli orlí radu, při které jsme debatovali o tom, </w:t>
      </w:r>
      <w:r w:rsidRPr="006A3C42">
        <w:rPr>
          <w:noProof/>
          <w:sz w:val="28"/>
          <w:szCs w:val="28"/>
        </w:rPr>
        <w:t>co bychom mohli dělat na dalších klanových výpravách a určili jsme, kdo bude mít funkci podrádce a lekárničkáře.</w:t>
      </w:r>
    </w:p>
    <w:p w:rsidR="001E1B2D" w:rsidRPr="006A3C42" w:rsidRDefault="001E1B2D" w:rsidP="001E1B2D">
      <w:pPr>
        <w:rPr>
          <w:noProof/>
          <w:sz w:val="28"/>
          <w:szCs w:val="28"/>
        </w:rPr>
      </w:pPr>
      <w:r w:rsidRPr="006A3C42">
        <w:rPr>
          <w:noProof/>
          <w:sz w:val="28"/>
          <w:szCs w:val="28"/>
        </w:rPr>
        <w:t xml:space="preserve"> Poté jsme začali vařit oběd a pak jsme se vydali na výpravu do Prachovských skal. Podívali jsme se na vyhlídku Českého ráje, k Jinolickým rybníkům, ale i k Rumcajsově jeskyni a po cestě jsme hráli hru Panna nebo orel, veverky a měli jsme za úkol určit a napsat co nejvíce stromů, které jsme po cestě viděli. Po návratu jsme chvíli hráli Prší a večer jsme si udělali oheň a opékali jsme buřty a klobásky a předváděly se scénky, které si měla každá skupinka za úkol nacvičit. </w:t>
      </w:r>
      <w:r w:rsidR="00211B5C">
        <w:rPr>
          <w:noProof/>
          <w:sz w:val="28"/>
          <w:szCs w:val="28"/>
        </w:rPr>
        <w:t>758</w:t>
      </w:r>
    </w:p>
    <w:p w:rsidR="001E1B2D" w:rsidRDefault="001E1B2D" w:rsidP="001E1B2D">
      <w:pPr>
        <w:rPr>
          <w:noProof/>
          <w:sz w:val="28"/>
          <w:szCs w:val="28"/>
        </w:rPr>
      </w:pPr>
      <w:r w:rsidRPr="006A3C42">
        <w:rPr>
          <w:noProof/>
          <w:sz w:val="28"/>
          <w:szCs w:val="28"/>
        </w:rPr>
        <w:t>V neděli ráno po snídani jsme se vydali na zpátečí cestu. Došli</w:t>
      </w:r>
      <w:r w:rsidR="006A3C42" w:rsidRPr="006A3C42">
        <w:rPr>
          <w:noProof/>
          <w:sz w:val="28"/>
          <w:szCs w:val="28"/>
        </w:rPr>
        <w:t xml:space="preserve"> a prošli jsme si Jičín, za zmín</w:t>
      </w:r>
      <w:r w:rsidRPr="006A3C42">
        <w:rPr>
          <w:noProof/>
          <w:sz w:val="28"/>
          <w:szCs w:val="28"/>
        </w:rPr>
        <w:t>ku stojí říct, že jsme se podívali k Valdštejnské věži a nebo na železnou sochu draka a pak už jsme se vydali na autobusové nádraží a z něj odjeli domů.</w:t>
      </w:r>
    </w:p>
    <w:p w:rsidR="00DC0110" w:rsidRDefault="00DC0110" w:rsidP="001E1B2D">
      <w:pPr>
        <w:rPr>
          <w:b/>
          <w:color w:val="806000" w:themeColor="accent4" w:themeShade="80"/>
          <w:sz w:val="40"/>
          <w:szCs w:val="40"/>
        </w:rPr>
      </w:pPr>
    </w:p>
    <w:p w:rsidR="00DC0110" w:rsidRDefault="00DC0110" w:rsidP="001E1B2D">
      <w:pPr>
        <w:rPr>
          <w:b/>
          <w:color w:val="806000" w:themeColor="accent4" w:themeShade="80"/>
          <w:sz w:val="40"/>
          <w:szCs w:val="40"/>
        </w:rPr>
      </w:pPr>
      <w:r>
        <w:rPr>
          <w:b/>
          <w:color w:val="806000" w:themeColor="accent4" w:themeShade="80"/>
          <w:sz w:val="40"/>
          <w:szCs w:val="40"/>
        </w:rPr>
        <w:t xml:space="preserve">         </w:t>
      </w:r>
      <w:r>
        <w:rPr>
          <w:b/>
          <w:noProof/>
          <w:color w:val="806000" w:themeColor="accent4" w:themeShade="80"/>
          <w:sz w:val="40"/>
          <w:szCs w:val="40"/>
        </w:rPr>
        <w:drawing>
          <wp:inline distT="0" distB="0" distL="0" distR="0">
            <wp:extent cx="4791075" cy="3209785"/>
            <wp:effectExtent l="19050" t="0" r="9525" b="0"/>
            <wp:docPr id="5" name="Obrázek 4" descr="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41.JPG"/>
                    <pic:cNvPicPr/>
                  </pic:nvPicPr>
                  <pic:blipFill>
                    <a:blip r:embed="rId11" cstate="print"/>
                    <a:srcRect l="7090" t="9635" r="17164"/>
                    <a:stretch>
                      <a:fillRect/>
                    </a:stretch>
                  </pic:blipFill>
                  <pic:spPr>
                    <a:xfrm>
                      <a:off x="0" y="0"/>
                      <a:ext cx="4793504" cy="321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42" w:rsidRPr="006A3C42" w:rsidRDefault="006A3C42" w:rsidP="001E1B2D">
      <w:pPr>
        <w:rPr>
          <w:b/>
          <w:color w:val="806000" w:themeColor="accent4" w:themeShade="80"/>
          <w:sz w:val="40"/>
          <w:szCs w:val="40"/>
        </w:rPr>
      </w:pPr>
      <w:r w:rsidRPr="006A3C42">
        <w:rPr>
          <w:b/>
          <w:color w:val="806000" w:themeColor="accent4" w:themeShade="80"/>
          <w:sz w:val="40"/>
          <w:szCs w:val="40"/>
        </w:rPr>
        <w:lastRenderedPageBreak/>
        <w:t>KLAN HNĚDÉ VYDRY</w:t>
      </w:r>
    </w:p>
    <w:p w:rsidR="00DC0110" w:rsidRDefault="00DC01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59055</wp:posOffset>
            </wp:positionV>
            <wp:extent cx="1619250" cy="1901825"/>
            <wp:effectExtent l="19050" t="0" r="0" b="0"/>
            <wp:wrapTight wrapText="bothSides">
              <wp:wrapPolygon edited="0">
                <wp:start x="-254" y="0"/>
                <wp:lineTo x="-254" y="21420"/>
                <wp:lineTo x="21600" y="21420"/>
                <wp:lineTo x="21600" y="0"/>
                <wp:lineTo x="-254" y="0"/>
              </wp:wrapPolygon>
            </wp:wrapTight>
            <wp:docPr id="6" name="obrázek 6" descr="Jak si žije vydra říční? | Prima náp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si žije vydra říční? | Prima nápad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238" t="14624" r="28196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27E" w:rsidRPr="006A3C42">
        <w:rPr>
          <w:sz w:val="28"/>
          <w:szCs w:val="28"/>
        </w:rPr>
        <w:t xml:space="preserve">Na Vydří klanovou výpravu jsme se vydaly k Saše a Šárce na chatu do Chocerad. Sešly jsme v pátek na Hlavním nádraží a strávily společně celý víkend. V </w:t>
      </w:r>
      <w:proofErr w:type="gramStart"/>
      <w:r w:rsidR="00AA027E" w:rsidRPr="006A3C42">
        <w:rPr>
          <w:sz w:val="28"/>
          <w:szCs w:val="28"/>
        </w:rPr>
        <w:t>sobotu jsme vyrazily</w:t>
      </w:r>
      <w:proofErr w:type="gramEnd"/>
      <w:r w:rsidR="00AA027E" w:rsidRPr="006A3C42">
        <w:rPr>
          <w:sz w:val="28"/>
          <w:szCs w:val="28"/>
        </w:rPr>
        <w:t xml:space="preserve"> na výlet na nedalekou zříceninu hrádku Stará Dubá. Nebylo to daleko, takže jsme se vrátily brzy odpoledne, a tudíž nám i zbyl čas si společně hrát na zahradě. Zajímavé pro všechny bylo chování a hlazení slepic nebo hraní si s </w:t>
      </w:r>
      <w:proofErr w:type="spellStart"/>
      <w:proofErr w:type="gramStart"/>
      <w:r w:rsidR="00AA027E" w:rsidRPr="006A3C42">
        <w:rPr>
          <w:sz w:val="28"/>
          <w:szCs w:val="28"/>
        </w:rPr>
        <w:t>Aki</w:t>
      </w:r>
      <w:proofErr w:type="spellEnd"/>
      <w:proofErr w:type="gramEnd"/>
      <w:r w:rsidR="00AA027E" w:rsidRPr="006A3C42">
        <w:rPr>
          <w:sz w:val="28"/>
          <w:szCs w:val="28"/>
        </w:rPr>
        <w:t xml:space="preserve"> (štěně). </w:t>
      </w:r>
      <w:r w:rsidR="00211B5C">
        <w:rPr>
          <w:sz w:val="28"/>
          <w:szCs w:val="28"/>
        </w:rPr>
        <w:t xml:space="preserve">405 </w:t>
      </w:r>
      <w:r w:rsidR="00AA027E" w:rsidRPr="006A3C42">
        <w:rPr>
          <w:sz w:val="28"/>
          <w:szCs w:val="28"/>
        </w:rPr>
        <w:t xml:space="preserve">K večeři jsme si udělaly palačinky a moc si na nich pochutnaly. V neděli v jedenáct jsme už odjížděly, takže ve zbylém čase do odjezdu, po snídani a zabalení věcí, jsme hrály hry, ať už deskové či </w:t>
      </w:r>
      <w:proofErr w:type="gramStart"/>
      <w:r w:rsidR="00AA027E" w:rsidRPr="006A3C42">
        <w:rPr>
          <w:sz w:val="28"/>
          <w:szCs w:val="28"/>
        </w:rPr>
        <w:t>jiné, a nebo se</w:t>
      </w:r>
      <w:proofErr w:type="gramEnd"/>
      <w:r w:rsidR="00AA027E" w:rsidRPr="006A3C42">
        <w:rPr>
          <w:sz w:val="28"/>
          <w:szCs w:val="28"/>
        </w:rPr>
        <w:t xml:space="preserve"> věnovaly vyrábění - holky totiž mají spoustu pomůcek a materiálů na tvo</w:t>
      </w:r>
      <w:r>
        <w:rPr>
          <w:sz w:val="28"/>
          <w:szCs w:val="28"/>
        </w:rPr>
        <w:t>ření.</w:t>
      </w:r>
      <w:r w:rsidR="00887DF4">
        <w:rPr>
          <w:sz w:val="28"/>
          <w:szCs w:val="28"/>
        </w:rPr>
        <w:t>320</w:t>
      </w:r>
    </w:p>
    <w:p w:rsidR="00887DF4" w:rsidRPr="00887DF4" w:rsidRDefault="00887DF4">
      <w:pPr>
        <w:rPr>
          <w:rFonts w:ascii="Brush Script MT" w:hAnsi="Brush Script MT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DC0110" w:rsidRDefault="0006786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</w:t>
      </w:r>
      <w:r w:rsidR="00DC0110">
        <w:rPr>
          <w:noProof/>
          <w:sz w:val="28"/>
          <w:szCs w:val="28"/>
        </w:rPr>
        <w:drawing>
          <wp:inline distT="0" distB="0" distL="0" distR="0">
            <wp:extent cx="5572125" cy="3202371"/>
            <wp:effectExtent l="0" t="0" r="0" b="0"/>
            <wp:docPr id="7" name="Obrázek 6" descr="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37.JPG"/>
                    <pic:cNvPicPr/>
                  </pic:nvPicPr>
                  <pic:blipFill rotWithShape="1">
                    <a:blip r:embed="rId13" cstate="print"/>
                    <a:srcRect l="12039" t="15314" r="13148" b="8117"/>
                    <a:stretch/>
                  </pic:blipFill>
                  <pic:spPr bwMode="auto">
                    <a:xfrm>
                      <a:off x="0" y="0"/>
                      <a:ext cx="5582463" cy="320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DF4" w:rsidRPr="00887DF4" w:rsidRDefault="0006786D">
      <w:pPr>
        <w:rPr>
          <w:b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C6028D4" wp14:editId="600AFE2B">
            <wp:simplePos x="0" y="0"/>
            <wp:positionH relativeFrom="column">
              <wp:posOffset>19050</wp:posOffset>
            </wp:positionH>
            <wp:positionV relativeFrom="paragraph">
              <wp:posOffset>342265</wp:posOffset>
            </wp:positionV>
            <wp:extent cx="1360800" cy="2559600"/>
            <wp:effectExtent l="0" t="0" r="0" b="0"/>
            <wp:wrapTight wrapText="bothSides">
              <wp:wrapPolygon edited="0">
                <wp:start x="0" y="0"/>
                <wp:lineTo x="0" y="21386"/>
                <wp:lineTo x="21176" y="21386"/>
                <wp:lineTo x="21176" y="0"/>
                <wp:lineTo x="0" y="0"/>
              </wp:wrapPolygon>
            </wp:wrapTight>
            <wp:docPr id="2" name="obrázek 2" descr="Hranostaj a kolčava: lasičky jsou pro zahradu požehnáním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anostaj a kolčava: lasičky jsou pro zahradu požehnáním | iReceptář.c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7" r="29354"/>
                    <a:stretch/>
                  </pic:blipFill>
                  <pic:spPr bwMode="auto">
                    <a:xfrm>
                      <a:off x="0" y="0"/>
                      <a:ext cx="13608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DF4" w:rsidRPr="00887DF4">
        <w:rPr>
          <w:b/>
          <w:color w:val="002060"/>
          <w:sz w:val="40"/>
          <w:szCs w:val="40"/>
        </w:rPr>
        <w:t>KLAN ČERNÉ LASIČKY</w:t>
      </w:r>
    </w:p>
    <w:p w:rsidR="00887DF4" w:rsidRPr="00887DF4" w:rsidRDefault="00887DF4" w:rsidP="00887D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7DF4">
        <w:rPr>
          <w:rFonts w:ascii="Arial" w:eastAsia="Times New Roman" w:hAnsi="Arial" w:cs="Arial"/>
          <w:b/>
          <w:sz w:val="28"/>
          <w:szCs w:val="28"/>
        </w:rPr>
        <w:t>pátek</w:t>
      </w:r>
    </w:p>
    <w:p w:rsidR="00887DF4" w:rsidRPr="00887DF4" w:rsidRDefault="00887DF4" w:rsidP="00887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DF4">
        <w:rPr>
          <w:rFonts w:ascii="Arial" w:eastAsia="Times New Roman" w:hAnsi="Arial" w:cs="Arial"/>
          <w:sz w:val="28"/>
          <w:szCs w:val="28"/>
        </w:rPr>
        <w:t>Sešly jsme se v 18.00 před klubovnou. Šly jsme dovnitř a tam jsme následně přeměřovaly mapu, kterou jsme kreslily na schůzce. Pak jsme zkoušely nakreslit ještě jednu, jednodušší, ale přesnější. Poté jsme si daly večeři a povídaly si. Před spaním nám Karol přečetla pohádku.</w:t>
      </w:r>
    </w:p>
    <w:p w:rsidR="00887DF4" w:rsidRPr="00887DF4" w:rsidRDefault="00887DF4" w:rsidP="00887D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7DF4">
        <w:rPr>
          <w:rFonts w:ascii="Arial" w:eastAsia="Times New Roman" w:hAnsi="Arial" w:cs="Arial"/>
          <w:b/>
          <w:sz w:val="28"/>
          <w:szCs w:val="28"/>
        </w:rPr>
        <w:t>sobota</w:t>
      </w:r>
    </w:p>
    <w:p w:rsidR="00887DF4" w:rsidRDefault="00887DF4" w:rsidP="00887DF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887DF4">
        <w:rPr>
          <w:rFonts w:ascii="Arial" w:eastAsia="Times New Roman" w:hAnsi="Arial" w:cs="Arial"/>
          <w:sz w:val="28"/>
          <w:szCs w:val="28"/>
        </w:rPr>
        <w:t xml:space="preserve">Ráno jsme vstaly a nasnídaly se a šly na výpravu. Jeli jsme metrem na Jinonice a pak šly pěšky. Na první zastávce jsme si nasbíraly kaštany a dělaly závody v kopání kaštanů do kopce. Na další zastávce jsme poslepu šly po cestě a </w:t>
      </w:r>
      <w:proofErr w:type="gramStart"/>
      <w:r w:rsidRPr="00887DF4">
        <w:rPr>
          <w:rFonts w:ascii="Arial" w:eastAsia="Times New Roman" w:hAnsi="Arial" w:cs="Arial"/>
          <w:sz w:val="28"/>
          <w:szCs w:val="28"/>
        </w:rPr>
        <w:t>hledaly</w:t>
      </w:r>
      <w:proofErr w:type="gramEnd"/>
      <w:r w:rsidRPr="00887DF4">
        <w:rPr>
          <w:rFonts w:ascii="Arial" w:eastAsia="Times New Roman" w:hAnsi="Arial" w:cs="Arial"/>
          <w:sz w:val="28"/>
          <w:szCs w:val="28"/>
        </w:rPr>
        <w:t xml:space="preserve"> Karol. Dále </w:t>
      </w:r>
      <w:r w:rsidRPr="00887DF4">
        <w:rPr>
          <w:rFonts w:ascii="Arial" w:eastAsia="Times New Roman" w:hAnsi="Arial" w:cs="Arial"/>
          <w:sz w:val="28"/>
          <w:szCs w:val="28"/>
        </w:rPr>
        <w:lastRenderedPageBreak/>
        <w:t xml:space="preserve">jsme se zastavily u výhledu, kde jsme taky svačily a hrály spoustu her, například </w:t>
      </w:r>
      <w:proofErr w:type="gramStart"/>
      <w:r w:rsidRPr="00887DF4">
        <w:rPr>
          <w:rFonts w:ascii="Arial" w:eastAsia="Times New Roman" w:hAnsi="Arial" w:cs="Arial"/>
          <w:sz w:val="28"/>
          <w:szCs w:val="28"/>
        </w:rPr>
        <w:t>závod</w:t>
      </w:r>
      <w:proofErr w:type="gramEnd"/>
      <w:r w:rsidRPr="00887DF4">
        <w:rPr>
          <w:rFonts w:ascii="Arial" w:eastAsia="Times New Roman" w:hAnsi="Arial" w:cs="Arial"/>
          <w:sz w:val="28"/>
          <w:szCs w:val="28"/>
        </w:rPr>
        <w:t xml:space="preserve"> kdo </w:t>
      </w:r>
      <w:proofErr w:type="gramStart"/>
      <w:r w:rsidRPr="00887DF4">
        <w:rPr>
          <w:rFonts w:ascii="Arial" w:eastAsia="Times New Roman" w:hAnsi="Arial" w:cs="Arial"/>
          <w:sz w:val="28"/>
          <w:szCs w:val="28"/>
        </w:rPr>
        <w:t>se</w:t>
      </w:r>
      <w:proofErr w:type="gramEnd"/>
      <w:r w:rsidRPr="00887DF4">
        <w:rPr>
          <w:rFonts w:ascii="Arial" w:eastAsia="Times New Roman" w:hAnsi="Arial" w:cs="Arial"/>
          <w:sz w:val="28"/>
          <w:szCs w:val="28"/>
        </w:rPr>
        <w:t xml:space="preserve"> dřív </w:t>
      </w:r>
      <w:proofErr w:type="gramStart"/>
      <w:r w:rsidRPr="00887DF4">
        <w:rPr>
          <w:rFonts w:ascii="Arial" w:eastAsia="Times New Roman" w:hAnsi="Arial" w:cs="Arial"/>
          <w:sz w:val="28"/>
          <w:szCs w:val="28"/>
        </w:rPr>
        <w:t>dostane</w:t>
      </w:r>
      <w:proofErr w:type="gramEnd"/>
      <w:r w:rsidRPr="00887DF4">
        <w:rPr>
          <w:rFonts w:ascii="Arial" w:eastAsia="Times New Roman" w:hAnsi="Arial" w:cs="Arial"/>
          <w:sz w:val="28"/>
          <w:szCs w:val="28"/>
        </w:rPr>
        <w:t xml:space="preserve"> na balík sena. Na další zastávce jsme rozdělávaly oheň. Po přestávce na oběd jsme hledaly  zkameněliny v lomu. Potom jsme se už pomalu vraceli zpět. Kousek před nádražím nás </w:t>
      </w:r>
      <w:proofErr w:type="spellStart"/>
      <w:r w:rsidRPr="00887DF4">
        <w:rPr>
          <w:rFonts w:ascii="Arial" w:eastAsia="Times New Roman" w:hAnsi="Arial" w:cs="Arial"/>
          <w:sz w:val="28"/>
          <w:szCs w:val="28"/>
        </w:rPr>
        <w:t>Agi</w:t>
      </w:r>
      <w:proofErr w:type="spellEnd"/>
      <w:r w:rsidRPr="00887DF4">
        <w:rPr>
          <w:rFonts w:ascii="Arial" w:eastAsia="Times New Roman" w:hAnsi="Arial" w:cs="Arial"/>
          <w:sz w:val="28"/>
          <w:szCs w:val="28"/>
        </w:rPr>
        <w:t xml:space="preserve"> odvedla na úplně opačnou stranu a potom chtěla, abychom ji na nádraží odvedly. Chvíli trvalo, než jsme zjistily, že nádraží je směrem, z něhož jsme přišly. Pak už to šlo celkem dobře. Vrátily jsme se do klubo</w:t>
      </w:r>
      <w:r w:rsidR="0006786D">
        <w:rPr>
          <w:rFonts w:ascii="Arial" w:eastAsia="Times New Roman" w:hAnsi="Arial" w:cs="Arial"/>
          <w:sz w:val="28"/>
          <w:szCs w:val="28"/>
        </w:rPr>
        <w:t>vny, kde jsme potkaly</w:t>
      </w:r>
      <w:r w:rsidRPr="00887DF4">
        <w:rPr>
          <w:rFonts w:ascii="Arial" w:eastAsia="Times New Roman" w:hAnsi="Arial" w:cs="Arial"/>
          <w:sz w:val="28"/>
          <w:szCs w:val="28"/>
        </w:rPr>
        <w:t xml:space="preserve"> Rysy. Uklidily jsme tam </w:t>
      </w:r>
      <w:r w:rsidR="00674D16">
        <w:rPr>
          <w:rFonts w:ascii="Arial" w:eastAsia="Times New Roman" w:hAnsi="Arial" w:cs="Arial"/>
          <w:sz w:val="28"/>
          <w:szCs w:val="28"/>
        </w:rPr>
        <w:t xml:space="preserve">605 </w:t>
      </w:r>
      <w:r w:rsidRPr="00887DF4">
        <w:rPr>
          <w:rFonts w:ascii="Arial" w:eastAsia="Times New Roman" w:hAnsi="Arial" w:cs="Arial"/>
          <w:sz w:val="28"/>
          <w:szCs w:val="28"/>
        </w:rPr>
        <w:t>a šly domů.</w:t>
      </w:r>
    </w:p>
    <w:p w:rsidR="0006786D" w:rsidRDefault="0006786D" w:rsidP="00887DF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06786D" w:rsidRDefault="0006786D" w:rsidP="0006786D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Brush Script MT" w:hAnsi="Brush Script MT"/>
          <w:sz w:val="32"/>
          <w:szCs w:val="32"/>
        </w:rPr>
        <w:t xml:space="preserve">                                                                             </w:t>
      </w:r>
      <w:r w:rsidRPr="00887DF4">
        <w:rPr>
          <w:rFonts w:ascii="Brush Script MT" w:hAnsi="Brush Script MT"/>
          <w:sz w:val="32"/>
          <w:szCs w:val="32"/>
        </w:rPr>
        <w:t>Marjánka</w:t>
      </w:r>
    </w:p>
    <w:p w:rsidR="0006786D" w:rsidRDefault="0006786D" w:rsidP="00887DF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06786D" w:rsidRPr="00887DF4" w:rsidRDefault="0006786D" w:rsidP="00887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87DF4" w:rsidRDefault="00887DF4">
      <w:pPr>
        <w:rPr>
          <w:b/>
          <w:color w:val="538135" w:themeColor="accent6" w:themeShade="BF"/>
          <w:sz w:val="40"/>
          <w:szCs w:val="40"/>
        </w:rPr>
      </w:pPr>
      <w:r>
        <w:rPr>
          <w:b/>
          <w:noProof/>
          <w:color w:val="538135" w:themeColor="accent6" w:themeShade="BF"/>
          <w:sz w:val="40"/>
          <w:szCs w:val="40"/>
        </w:rPr>
        <w:drawing>
          <wp:inline distT="0" distB="0" distL="0" distR="0">
            <wp:extent cx="6519654" cy="34956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8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5" t="13270" b="12470"/>
                    <a:stretch/>
                  </pic:blipFill>
                  <pic:spPr bwMode="auto">
                    <a:xfrm>
                      <a:off x="0" y="0"/>
                      <a:ext cx="6524816" cy="349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D16" w:rsidRDefault="00674D16">
      <w:pPr>
        <w:rPr>
          <w:b/>
          <w:color w:val="538135" w:themeColor="accent6" w:themeShade="BF"/>
          <w:sz w:val="40"/>
          <w:szCs w:val="40"/>
        </w:rPr>
      </w:pPr>
    </w:p>
    <w:p w:rsidR="00887DF4" w:rsidRDefault="0006786D">
      <w:pPr>
        <w:rPr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40"/>
          <w:szCs w:val="40"/>
        </w:rPr>
        <w:t>DOSLOV</w:t>
      </w:r>
    </w:p>
    <w:p w:rsidR="0006786D" w:rsidRDefault="0006786D">
      <w:pPr>
        <w:rPr>
          <w:sz w:val="28"/>
          <w:szCs w:val="28"/>
        </w:rPr>
      </w:pPr>
      <w:r w:rsidRPr="0006786D">
        <w:rPr>
          <w:sz w:val="28"/>
          <w:szCs w:val="28"/>
        </w:rPr>
        <w:t>Tak tenhle Phoenix je</w:t>
      </w:r>
      <w:r>
        <w:rPr>
          <w:sz w:val="28"/>
          <w:szCs w:val="28"/>
        </w:rPr>
        <w:t xml:space="preserve"> složen v podstatě z Vašich příspěvků, a bylo by fajn, aby to bylo pravidlem. Pochlubte se, co jako klan děláte, prožíváte, máte-li něco, co je jenom Vaše.</w:t>
      </w:r>
    </w:p>
    <w:p w:rsidR="0006786D" w:rsidRDefault="0006786D">
      <w:pPr>
        <w:rPr>
          <w:sz w:val="28"/>
          <w:szCs w:val="28"/>
        </w:rPr>
      </w:pPr>
      <w:r>
        <w:rPr>
          <w:sz w:val="28"/>
          <w:szCs w:val="28"/>
        </w:rPr>
        <w:t xml:space="preserve">A co se týká hodnocení </w:t>
      </w:r>
      <w:proofErr w:type="spellStart"/>
      <w:r>
        <w:rPr>
          <w:sz w:val="28"/>
          <w:szCs w:val="28"/>
        </w:rPr>
        <w:t>klanovek</w:t>
      </w:r>
      <w:proofErr w:type="spellEnd"/>
      <w:r>
        <w:rPr>
          <w:sz w:val="28"/>
          <w:szCs w:val="28"/>
        </w:rPr>
        <w:t xml:space="preserve">, na které doufám nebudete zapomínat ani v budoucnu vyplynulo, že nejlépe jsou hodnoceny </w:t>
      </w:r>
      <w:proofErr w:type="spellStart"/>
      <w:r>
        <w:rPr>
          <w:sz w:val="28"/>
          <w:szCs w:val="28"/>
        </w:rPr>
        <w:t>klanovky</w:t>
      </w:r>
      <w:proofErr w:type="spellEnd"/>
      <w:r>
        <w:rPr>
          <w:sz w:val="28"/>
          <w:szCs w:val="28"/>
        </w:rPr>
        <w:t xml:space="preserve"> připravované Míšou a </w:t>
      </w:r>
      <w:proofErr w:type="spellStart"/>
      <w:r>
        <w:rPr>
          <w:sz w:val="28"/>
          <w:szCs w:val="28"/>
        </w:rPr>
        <w:t>Agi</w:t>
      </w:r>
      <w:proofErr w:type="spellEnd"/>
      <w:r>
        <w:rPr>
          <w:sz w:val="28"/>
          <w:szCs w:val="28"/>
        </w:rPr>
        <w:t xml:space="preserve">. Jaké budou příští </w:t>
      </w:r>
      <w:r w:rsidR="00674D16">
        <w:rPr>
          <w:sz w:val="28"/>
          <w:szCs w:val="28"/>
        </w:rPr>
        <w:t xml:space="preserve">201 </w:t>
      </w:r>
      <w:r>
        <w:rPr>
          <w:sz w:val="28"/>
          <w:szCs w:val="28"/>
        </w:rPr>
        <w:t>výsledky?</w:t>
      </w:r>
    </w:p>
    <w:p w:rsidR="0006786D" w:rsidRDefault="00674D16" w:rsidP="00674D16">
      <w:pPr>
        <w:spacing w:after="0"/>
        <w:rPr>
          <w:sz w:val="28"/>
          <w:szCs w:val="28"/>
        </w:rPr>
      </w:pPr>
      <w:r>
        <w:rPr>
          <w:sz w:val="28"/>
          <w:szCs w:val="28"/>
        </w:rPr>
        <w:t>A kdo chce bonusové body, může prokázat, že náš občasník opravdu přečetl. Jistě víte jak.</w:t>
      </w:r>
    </w:p>
    <w:p w:rsidR="00674D16" w:rsidRPr="0006786D" w:rsidRDefault="00674D16" w:rsidP="00674D1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A nárok na odměnu </w:t>
      </w:r>
      <w:proofErr w:type="gramStart"/>
      <w:r>
        <w:rPr>
          <w:sz w:val="28"/>
          <w:szCs w:val="28"/>
        </w:rPr>
        <w:t>platí</w:t>
      </w:r>
      <w:proofErr w:type="gramEnd"/>
      <w:r>
        <w:rPr>
          <w:sz w:val="28"/>
          <w:szCs w:val="28"/>
        </w:rPr>
        <w:t xml:space="preserve"> do doby  </w:t>
      </w:r>
      <w:bookmarkStart w:id="0" w:name="_GoBack"/>
      <w:bookmarkEnd w:id="0"/>
      <w:r>
        <w:rPr>
          <w:sz w:val="28"/>
          <w:szCs w:val="28"/>
        </w:rPr>
        <w:t xml:space="preserve">než </w:t>
      </w:r>
      <w:proofErr w:type="gramStart"/>
      <w:r>
        <w:rPr>
          <w:sz w:val="28"/>
          <w:szCs w:val="28"/>
        </w:rPr>
        <w:t>vyjde</w:t>
      </w:r>
      <w:proofErr w:type="gramEnd"/>
      <w:r>
        <w:rPr>
          <w:sz w:val="28"/>
          <w:szCs w:val="28"/>
        </w:rPr>
        <w:t xml:space="preserve"> další Phoenix/Tam – tam.</w:t>
      </w:r>
    </w:p>
    <w:p w:rsidR="00887DF4" w:rsidRDefault="00887DF4" w:rsidP="00674D16">
      <w:pPr>
        <w:spacing w:after="0"/>
        <w:rPr>
          <w:b/>
          <w:color w:val="538135" w:themeColor="accent6" w:themeShade="BF"/>
          <w:sz w:val="40"/>
          <w:szCs w:val="40"/>
        </w:rPr>
      </w:pPr>
    </w:p>
    <w:p w:rsidR="0006786D" w:rsidRDefault="0006786D">
      <w:pPr>
        <w:rPr>
          <w:b/>
          <w:color w:val="538135" w:themeColor="accent6" w:themeShade="BF"/>
          <w:sz w:val="40"/>
          <w:szCs w:val="40"/>
        </w:rPr>
      </w:pPr>
    </w:p>
    <w:p w:rsidR="009D08BF" w:rsidRPr="00211B5C" w:rsidRDefault="00211B5C">
      <w:pPr>
        <w:rPr>
          <w:b/>
          <w:color w:val="538135" w:themeColor="accent6" w:themeShade="BF"/>
          <w:sz w:val="40"/>
          <w:szCs w:val="40"/>
        </w:rPr>
      </w:pPr>
      <w:r w:rsidRPr="00211B5C">
        <w:rPr>
          <w:b/>
          <w:color w:val="538135" w:themeColor="accent6" w:themeShade="BF"/>
          <w:sz w:val="40"/>
          <w:szCs w:val="40"/>
        </w:rPr>
        <w:lastRenderedPageBreak/>
        <w:t>TVOŘENÍ O KLANOVÉM VAŘENÍ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9"/>
        <w:gridCol w:w="6083"/>
      </w:tblGrid>
      <w:tr w:rsidR="006A3C42" w:rsidTr="0022076F">
        <w:tc>
          <w:tcPr>
            <w:tcW w:w="4599" w:type="dxa"/>
          </w:tcPr>
          <w:p w:rsidR="006A3C42" w:rsidRPr="006A3C42" w:rsidRDefault="006A3C42" w:rsidP="006A3C42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6A3C42">
              <w:rPr>
                <w:b/>
                <w:color w:val="000000" w:themeColor="text1"/>
                <w:sz w:val="28"/>
                <w:szCs w:val="28"/>
              </w:rPr>
              <w:t>VYDRY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6A3C42">
              <w:rPr>
                <w:color w:val="000000" w:themeColor="text1"/>
                <w:sz w:val="28"/>
                <w:szCs w:val="28"/>
              </w:rPr>
              <w:t>Vařily Vydřičky kašičku</w:t>
            </w:r>
          </w:p>
          <w:p w:rsidR="006A3C42" w:rsidRP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6A3C42">
              <w:rPr>
                <w:color w:val="000000" w:themeColor="text1"/>
                <w:sz w:val="28"/>
                <w:szCs w:val="28"/>
              </w:rPr>
              <w:t xml:space="preserve"> v očouzeném kotlíčku.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6A3C42">
              <w:rPr>
                <w:color w:val="000000" w:themeColor="text1"/>
                <w:sz w:val="28"/>
                <w:szCs w:val="28"/>
              </w:rPr>
              <w:t xml:space="preserve">Ta si dala, ta měla víc, </w:t>
            </w:r>
          </w:p>
          <w:p w:rsidR="006A3C42" w:rsidRP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6A3C42">
              <w:rPr>
                <w:color w:val="000000" w:themeColor="text1"/>
                <w:sz w:val="28"/>
                <w:szCs w:val="28"/>
              </w:rPr>
              <w:t>ta zas málo, ta zas skoro nic.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6A3C42">
              <w:rPr>
                <w:color w:val="000000" w:themeColor="text1"/>
                <w:sz w:val="28"/>
                <w:szCs w:val="28"/>
              </w:rPr>
              <w:t>A ta poslední, ta se diví</w:t>
            </w:r>
          </w:p>
          <w:p w:rsidR="006A3C42" w:rsidRP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 w:rsidRPr="006A3C42">
              <w:rPr>
                <w:color w:val="000000" w:themeColor="text1"/>
                <w:sz w:val="28"/>
                <w:szCs w:val="28"/>
              </w:rPr>
              <w:t xml:space="preserve"> „To není kašička, to je rizoto!“</w:t>
            </w:r>
          </w:p>
          <w:p w:rsidR="006A3C42" w:rsidRDefault="006A3C4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083" w:type="dxa"/>
          </w:tcPr>
          <w:p w:rsidR="006A3C42" w:rsidRPr="006A3C42" w:rsidRDefault="006A3C42" w:rsidP="006A3C42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6A3C42">
              <w:rPr>
                <w:b/>
                <w:color w:val="000000" w:themeColor="text1"/>
                <w:sz w:val="28"/>
                <w:szCs w:val="28"/>
              </w:rPr>
              <w:t>ORLI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Jen žhavý kotlík a rozpálená pec, skautíci vaří teď s vášní 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a pod víkem kotlíku zaštěkal pes a maso tak překrásně voní.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My řekli si vepřovku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nechcem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už žrát, hovězí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vemte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 si s sebou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my chceme psíčkovou pochoutku znát, tak odneste kuřecí stranou.</w:t>
            </w:r>
          </w:p>
          <w:p w:rsidR="006A3C42" w:rsidRDefault="006A3C42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6A3C42" w:rsidTr="0022076F">
        <w:tc>
          <w:tcPr>
            <w:tcW w:w="4599" w:type="dxa"/>
          </w:tcPr>
          <w:p w:rsidR="006A3C42" w:rsidRPr="006A3C42" w:rsidRDefault="006A3C42" w:rsidP="006A3C42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6A3C42">
              <w:rPr>
                <w:b/>
                <w:color w:val="000000" w:themeColor="text1"/>
                <w:sz w:val="28"/>
                <w:szCs w:val="28"/>
              </w:rPr>
              <w:t>LASIČKY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My máme rádi jídlo, milujeme buchty, cukr a med, 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v žilách nám proudí šunka a led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My vám nedáme jídlo, sežereme ho sami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a teďka hned </w:t>
            </w:r>
          </w:p>
          <w:p w:rsidR="006A3C42" w:rsidRDefault="0022076F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4144" behindDoc="1" locked="0" layoutInCell="1" allowOverlap="1" wp14:anchorId="60136BCC" wp14:editId="641B65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716915</wp:posOffset>
                  </wp:positionV>
                  <wp:extent cx="2181225" cy="1760855"/>
                  <wp:effectExtent l="0" t="0" r="0" b="0"/>
                  <wp:wrapTight wrapText="bothSides">
                    <wp:wrapPolygon edited="0">
                      <wp:start x="0" y="0"/>
                      <wp:lineTo x="0" y="21265"/>
                      <wp:lineTo x="21506" y="21265"/>
                      <wp:lineTo x="21506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229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0" t="17582" r="19454" b="9606"/>
                          <a:stretch/>
                        </pic:blipFill>
                        <pic:spPr bwMode="auto">
                          <a:xfrm>
                            <a:off x="0" y="0"/>
                            <a:ext cx="2181225" cy="1760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83" w:type="dxa"/>
          </w:tcPr>
          <w:p w:rsidR="006A3C42" w:rsidRPr="006A3C42" w:rsidRDefault="006A3C42" w:rsidP="006A3C42">
            <w:pPr>
              <w:spacing w:after="0"/>
              <w:rPr>
                <w:b/>
                <w:color w:val="000000" w:themeColor="text1"/>
                <w:sz w:val="28"/>
                <w:szCs w:val="28"/>
              </w:rPr>
            </w:pPr>
            <w:r w:rsidRPr="006A3C42">
              <w:rPr>
                <w:b/>
                <w:color w:val="000000" w:themeColor="text1"/>
                <w:sz w:val="28"/>
                <w:szCs w:val="28"/>
              </w:rPr>
              <w:t>RYSI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Kotlík spadnul, kotlík spadnul, kdo ho z ohně vytáhne 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velký Medvěd není doma a Švestka to nezvládne, 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zavoláme na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Skukuma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 xml:space="preserve">, ten má dneska hotovo    </w:t>
            </w:r>
          </w:p>
          <w:p w:rsidR="006A3C42" w:rsidRDefault="006A3C42" w:rsidP="006A3C42">
            <w:p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chytí kotlík holou rukou a spálí ho poleno</w:t>
            </w:r>
          </w:p>
          <w:p w:rsidR="006A3C42" w:rsidRDefault="0022076F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 wp14:anchorId="609FE008" wp14:editId="70626E17">
                  <wp:simplePos x="0" y="0"/>
                  <wp:positionH relativeFrom="column">
                    <wp:posOffset>-2120265</wp:posOffset>
                  </wp:positionH>
                  <wp:positionV relativeFrom="paragraph">
                    <wp:posOffset>892810</wp:posOffset>
                  </wp:positionV>
                  <wp:extent cx="3726000" cy="1962000"/>
                  <wp:effectExtent l="0" t="0" r="0" b="0"/>
                  <wp:wrapTight wrapText="bothSides">
                    <wp:wrapPolygon edited="0">
                      <wp:start x="0" y="0"/>
                      <wp:lineTo x="0" y="21397"/>
                      <wp:lineTo x="21537" y="21397"/>
                      <wp:lineTo x="21537" y="0"/>
                      <wp:lineTo x="0" y="0"/>
                    </wp:wrapPolygon>
                  </wp:wrapTight>
                  <wp:docPr id="8" name="Obrázek 7" descr="DSC0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7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9" t="25765" r="28913" b="21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0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F6C8D" w:rsidRDefault="0022076F">
      <w:pPr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985FA61" wp14:editId="73E311C9">
            <wp:simplePos x="0" y="0"/>
            <wp:positionH relativeFrom="column">
              <wp:posOffset>4667250</wp:posOffset>
            </wp:positionH>
            <wp:positionV relativeFrom="paragraph">
              <wp:posOffset>151765</wp:posOffset>
            </wp:positionV>
            <wp:extent cx="207327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435" y="21475"/>
                <wp:lineTo x="2143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229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2422" r="16014" b="14575"/>
                    <a:stretch/>
                  </pic:blipFill>
                  <pic:spPr bwMode="auto">
                    <a:xfrm>
                      <a:off x="0" y="0"/>
                      <a:ext cx="20732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A4BD15D" wp14:editId="39ABB1E8">
            <wp:simplePos x="0" y="0"/>
            <wp:positionH relativeFrom="column">
              <wp:posOffset>2314575</wp:posOffset>
            </wp:positionH>
            <wp:positionV relativeFrom="paragraph">
              <wp:posOffset>152400</wp:posOffset>
            </wp:positionV>
            <wp:extent cx="1989455" cy="1647825"/>
            <wp:effectExtent l="0" t="0" r="0" b="0"/>
            <wp:wrapTight wrapText="bothSides">
              <wp:wrapPolygon edited="0">
                <wp:start x="0" y="0"/>
                <wp:lineTo x="0" y="21475"/>
                <wp:lineTo x="21304" y="21475"/>
                <wp:lineTo x="21304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23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13568" r="9708"/>
                    <a:stretch/>
                  </pic:blipFill>
                  <pic:spPr bwMode="auto">
                    <a:xfrm>
                      <a:off x="0" y="0"/>
                      <a:ext cx="198945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B5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AD4D1F3" wp14:editId="21870164">
            <wp:simplePos x="0" y="0"/>
            <wp:positionH relativeFrom="column">
              <wp:posOffset>133350</wp:posOffset>
            </wp:positionH>
            <wp:positionV relativeFrom="paragraph">
              <wp:posOffset>152400</wp:posOffset>
            </wp:positionV>
            <wp:extent cx="1749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04" y="21265"/>
                <wp:lineTo x="21404" y="0"/>
                <wp:lineTo x="0" y="0"/>
              </wp:wrapPolygon>
            </wp:wrapTight>
            <wp:docPr id="10" name="Obrázek 8" descr="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r="21030"/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C8D" w:rsidRPr="006A3C42" w:rsidRDefault="003F6C8D" w:rsidP="0022076F">
      <w:pPr>
        <w:tabs>
          <w:tab w:val="left" w:pos="1155"/>
        </w:tabs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22076F">
        <w:rPr>
          <w:color w:val="000000" w:themeColor="text1"/>
          <w:sz w:val="28"/>
          <w:szCs w:val="28"/>
        </w:rPr>
        <w:tab/>
      </w:r>
    </w:p>
    <w:p w:rsidR="006A5D24" w:rsidRDefault="006A5D24">
      <w:pPr>
        <w:rPr>
          <w:color w:val="000000" w:themeColor="text1"/>
          <w:sz w:val="28"/>
          <w:szCs w:val="28"/>
        </w:rPr>
      </w:pPr>
    </w:p>
    <w:p w:rsidR="0022076F" w:rsidRDefault="0022076F">
      <w:pPr>
        <w:rPr>
          <w:color w:val="000000" w:themeColor="text1"/>
          <w:sz w:val="28"/>
          <w:szCs w:val="28"/>
        </w:rPr>
      </w:pPr>
    </w:p>
    <w:p w:rsidR="006A5D24" w:rsidRDefault="006A5D24">
      <w:pPr>
        <w:rPr>
          <w:color w:val="000000" w:themeColor="text1"/>
          <w:sz w:val="28"/>
          <w:szCs w:val="28"/>
        </w:rPr>
      </w:pPr>
    </w:p>
    <w:p w:rsidR="006A5D24" w:rsidRDefault="006A5D24">
      <w:pPr>
        <w:rPr>
          <w:color w:val="000000" w:themeColor="text1"/>
          <w:sz w:val="28"/>
          <w:szCs w:val="28"/>
        </w:rPr>
      </w:pPr>
    </w:p>
    <w:p w:rsidR="006A5D24" w:rsidRDefault="00211B5C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>PODZIMNÍ FOTOSTŘÍPKY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5"/>
        <w:gridCol w:w="5567"/>
      </w:tblGrid>
      <w:tr w:rsidR="00211B5C" w:rsidTr="00BD257B">
        <w:tc>
          <w:tcPr>
            <w:tcW w:w="5115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845660" cy="1962150"/>
                  <wp:effectExtent l="19050" t="0" r="0" b="0"/>
                  <wp:docPr id="12" name="Obrázek 10" descr="DSC0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20.JPG"/>
                          <pic:cNvPicPr/>
                        </pic:nvPicPr>
                        <pic:blipFill>
                          <a:blip r:embed="rId21" cstate="print"/>
                          <a:srcRect l="12612" t="7653" r="12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293" cy="196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619375" cy="1897957"/>
                  <wp:effectExtent l="19050" t="0" r="9525" b="0"/>
                  <wp:docPr id="14" name="Obrázek 12" descr="DSC0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1.JPG"/>
                          <pic:cNvPicPr/>
                        </pic:nvPicPr>
                        <pic:blipFill>
                          <a:blip r:embed="rId22" cstate="print"/>
                          <a:srcRect r="22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89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B5C" w:rsidTr="00BD257B">
        <w:tc>
          <w:tcPr>
            <w:tcW w:w="5115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3053251" cy="1714500"/>
                  <wp:effectExtent l="19050" t="0" r="0" b="0"/>
                  <wp:docPr id="16" name="Obrázek 14" descr="DSC0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0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25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3378835" cy="1897326"/>
                  <wp:effectExtent l="19050" t="0" r="0" b="0"/>
                  <wp:docPr id="17" name="Obrázek 16" descr="DSC0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8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835" cy="189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B5C" w:rsidTr="00BD257B">
        <w:tc>
          <w:tcPr>
            <w:tcW w:w="5115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933513" cy="2200275"/>
                  <wp:effectExtent l="19050" t="0" r="187" b="0"/>
                  <wp:docPr id="19" name="Obrázek 17" descr="DSCN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2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383" cy="220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876550" cy="2018225"/>
                  <wp:effectExtent l="19050" t="0" r="0" b="0"/>
                  <wp:docPr id="24" name="Obrázek 20" descr="27.11.21 (0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1.21 (01).JPG"/>
                          <pic:cNvPicPr/>
                        </pic:nvPicPr>
                        <pic:blipFill>
                          <a:blip r:embed="rId26" cstate="print"/>
                          <a:srcRect t="14881" r="16964" b="7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01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1B5C" w:rsidTr="00BD257B">
        <w:tc>
          <w:tcPr>
            <w:tcW w:w="5115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882900" cy="2162175"/>
                  <wp:effectExtent l="19050" t="0" r="0" b="0"/>
                  <wp:docPr id="26" name="Obrázek 24" descr="27.11.21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1.21 (27)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7" w:type="dxa"/>
            <w:vAlign w:val="center"/>
          </w:tcPr>
          <w:p w:rsidR="00211B5C" w:rsidRDefault="00BD257B" w:rsidP="00BD257B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BD257B"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959100" cy="2219325"/>
                  <wp:effectExtent l="19050" t="0" r="0" b="0"/>
                  <wp:docPr id="28" name="Obrázek 26" descr="27.11.21 (0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11.21 (08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1B5C" w:rsidRPr="00211B5C" w:rsidRDefault="00211B5C">
      <w:pPr>
        <w:rPr>
          <w:b/>
          <w:color w:val="FF0000"/>
          <w:sz w:val="40"/>
          <w:szCs w:val="40"/>
        </w:rPr>
      </w:pPr>
    </w:p>
    <w:p w:rsidR="003F6C8D" w:rsidRDefault="00BD257B" w:rsidP="00BD257B">
      <w:pPr>
        <w:tabs>
          <w:tab w:val="left" w:pos="2805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ab/>
      </w:r>
    </w:p>
    <w:p w:rsidR="003F6C8D" w:rsidRPr="003F6C8D" w:rsidRDefault="003F6C8D">
      <w:pPr>
        <w:rPr>
          <w:color w:val="000000" w:themeColor="text1"/>
          <w:sz w:val="28"/>
          <w:szCs w:val="28"/>
        </w:rPr>
      </w:pPr>
    </w:p>
    <w:sectPr w:rsidR="003F6C8D" w:rsidRPr="003F6C8D" w:rsidSect="009D0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13F1"/>
    <w:multiLevelType w:val="hybridMultilevel"/>
    <w:tmpl w:val="80F019C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64035F"/>
    <w:multiLevelType w:val="hybridMultilevel"/>
    <w:tmpl w:val="EED040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5250A"/>
    <w:multiLevelType w:val="multilevel"/>
    <w:tmpl w:val="36D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3A2C96"/>
    <w:multiLevelType w:val="hybridMultilevel"/>
    <w:tmpl w:val="3F143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12A87"/>
    <w:multiLevelType w:val="hybridMultilevel"/>
    <w:tmpl w:val="8ACC5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91988"/>
    <w:multiLevelType w:val="hybridMultilevel"/>
    <w:tmpl w:val="4D308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12B09"/>
    <w:multiLevelType w:val="hybridMultilevel"/>
    <w:tmpl w:val="0A5493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B2B53"/>
    <w:multiLevelType w:val="hybridMultilevel"/>
    <w:tmpl w:val="97F2C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0B8A"/>
    <w:multiLevelType w:val="multilevel"/>
    <w:tmpl w:val="7570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837741"/>
    <w:multiLevelType w:val="hybridMultilevel"/>
    <w:tmpl w:val="96A26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147F7"/>
    <w:rsid w:val="0006786D"/>
    <w:rsid w:val="00166CF1"/>
    <w:rsid w:val="00183FA2"/>
    <w:rsid w:val="001E1798"/>
    <w:rsid w:val="001E1B2D"/>
    <w:rsid w:val="00211B5C"/>
    <w:rsid w:val="0022076F"/>
    <w:rsid w:val="002D3DE9"/>
    <w:rsid w:val="00345CB5"/>
    <w:rsid w:val="003F6C8D"/>
    <w:rsid w:val="00561EA9"/>
    <w:rsid w:val="00674D16"/>
    <w:rsid w:val="006910D8"/>
    <w:rsid w:val="006A3C42"/>
    <w:rsid w:val="006A5D24"/>
    <w:rsid w:val="006C09AF"/>
    <w:rsid w:val="00702B58"/>
    <w:rsid w:val="00703D8D"/>
    <w:rsid w:val="007201F4"/>
    <w:rsid w:val="007256AF"/>
    <w:rsid w:val="00887DF4"/>
    <w:rsid w:val="008954BF"/>
    <w:rsid w:val="009D08BF"/>
    <w:rsid w:val="00A47511"/>
    <w:rsid w:val="00AA027E"/>
    <w:rsid w:val="00BD1660"/>
    <w:rsid w:val="00BD257B"/>
    <w:rsid w:val="00CD7CB6"/>
    <w:rsid w:val="00DC0110"/>
    <w:rsid w:val="00DE60B2"/>
    <w:rsid w:val="00E32502"/>
    <w:rsid w:val="00EA3725"/>
    <w:rsid w:val="00F147F7"/>
    <w:rsid w:val="00F37E66"/>
    <w:rsid w:val="00FC181C"/>
    <w:rsid w:val="00FE3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05254B3"/>
  <w15:docId w15:val="{A005339C-72A2-4CE7-B551-34018D932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2502"/>
    <w:pPr>
      <w:spacing w:after="200" w:line="276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E325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rosttext">
    <w:name w:val="Plain Text"/>
    <w:basedOn w:val="Normln"/>
    <w:link w:val="ProsttextChar"/>
    <w:uiPriority w:val="99"/>
    <w:unhideWhenUsed/>
    <w:rsid w:val="00E32502"/>
    <w:pPr>
      <w:spacing w:after="0" w:line="240" w:lineRule="auto"/>
    </w:pPr>
    <w:rPr>
      <w:rFonts w:ascii="Consolas" w:eastAsiaTheme="minorHAnsi" w:hAnsi="Consolas" w:cs="Times New Roman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E32502"/>
    <w:rPr>
      <w:rFonts w:ascii="Consolas" w:hAnsi="Consolas" w:cs="Times New Roman"/>
      <w:sz w:val="21"/>
      <w:szCs w:val="21"/>
    </w:rPr>
  </w:style>
  <w:style w:type="paragraph" w:styleId="Odstavecseseznamem">
    <w:name w:val="List Paragraph"/>
    <w:basedOn w:val="Normln"/>
    <w:uiPriority w:val="34"/>
    <w:qFormat/>
    <w:rsid w:val="00E3250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Mkatabulky">
    <w:name w:val="Table Grid"/>
    <w:basedOn w:val="Normlntabulka"/>
    <w:uiPriority w:val="39"/>
    <w:rsid w:val="00E32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47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7511"/>
    <w:rPr>
      <w:rFonts w:ascii="Segoe UI" w:eastAsiaTheme="minorEastAsia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6E5B6-63C6-469D-B652-3F5865A7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913CB584</Template>
  <TotalTime>195</TotalTime>
  <Pages>1</Pages>
  <Words>917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Končická</dc:creator>
  <cp:keywords/>
  <dc:description/>
  <cp:lastModifiedBy>Hana Končická</cp:lastModifiedBy>
  <cp:revision>7</cp:revision>
  <cp:lastPrinted>2021-12-08T09:51:00Z</cp:lastPrinted>
  <dcterms:created xsi:type="dcterms:W3CDTF">2021-12-07T10:45:00Z</dcterms:created>
  <dcterms:modified xsi:type="dcterms:W3CDTF">2021-12-08T10:05:00Z</dcterms:modified>
</cp:coreProperties>
</file>